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EA19C2" w14:textId="2B3E6984" w:rsidR="00FA3450" w:rsidRPr="00820AC9" w:rsidRDefault="008128BC" w:rsidP="00FA3450">
      <w:pPr>
        <w:tabs>
          <w:tab w:val="left" w:pos="5387"/>
          <w:tab w:val="left" w:pos="5954"/>
        </w:tabs>
        <w:rPr>
          <w:sz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FC71CFB" wp14:editId="18557056">
            <wp:simplePos x="0" y="0"/>
            <wp:positionH relativeFrom="margin">
              <wp:align>right</wp:align>
            </wp:positionH>
            <wp:positionV relativeFrom="paragraph">
              <wp:posOffset>-471170</wp:posOffset>
            </wp:positionV>
            <wp:extent cx="1440180" cy="325606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25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B0E0D" w14:textId="5B465122" w:rsidR="00FA3450" w:rsidRPr="00820AC9" w:rsidRDefault="008128BC" w:rsidP="00FA3450">
      <w:pPr>
        <w:tabs>
          <w:tab w:val="left" w:pos="0"/>
          <w:tab w:val="left" w:pos="5954"/>
        </w:tabs>
        <w:rPr>
          <w:sz w:val="20"/>
        </w:rPr>
      </w:pPr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3A374FF" wp14:editId="20CC26D7">
                <wp:simplePos x="0" y="0"/>
                <wp:positionH relativeFrom="column">
                  <wp:posOffset>0</wp:posOffset>
                </wp:positionH>
                <wp:positionV relativeFrom="paragraph">
                  <wp:posOffset>45085</wp:posOffset>
                </wp:positionV>
                <wp:extent cx="3324225" cy="579120"/>
                <wp:effectExtent l="0" t="0" r="9525" b="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70F30" w14:textId="77777777" w:rsidR="008128BC" w:rsidRPr="00C930E6" w:rsidRDefault="008128BC" w:rsidP="008128B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930E6">
                              <w:rPr>
                                <w:b/>
                                <w:bCs/>
                                <w:color w:val="FF0000"/>
                              </w:rPr>
                              <w:t>Leningsaanvraag:</w:t>
                            </w:r>
                          </w:p>
                          <w:p w14:paraId="2E6E5F2F" w14:textId="77777777" w:rsidR="008128BC" w:rsidRPr="00C930E6" w:rsidRDefault="008128BC" w:rsidP="008128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C930E6">
                              <w:rPr>
                                <w:color w:val="FF0000"/>
                              </w:rPr>
                              <w:t>Aankoop woning/appartement (met afwerking)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A374FF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3.55pt;width:261.75pt;height:45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" stroked="f">
                <v:textbox>
                  <w:txbxContent>
                    <w:p w14:paraId="2DD70F30" w14:textId="77777777" w:rsidR="008128BC" w:rsidRPr="00C930E6" w:rsidRDefault="008128BC" w:rsidP="008128BC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C930E6">
                        <w:rPr>
                          <w:b/>
                          <w:bCs/>
                          <w:color w:val="FF0000"/>
                        </w:rPr>
                        <w:t>Leningsaanvraag:</w:t>
                      </w:r>
                    </w:p>
                    <w:p w14:paraId="2E6E5F2F" w14:textId="77777777" w:rsidR="008128BC" w:rsidRPr="00C930E6" w:rsidRDefault="008128BC" w:rsidP="008128BC">
                      <w:pPr>
                        <w:jc w:val="center"/>
                        <w:rPr>
                          <w:color w:val="FF0000"/>
                        </w:rPr>
                      </w:pPr>
                      <w:r w:rsidRPr="00C930E6">
                        <w:rPr>
                          <w:color w:val="FF0000"/>
                        </w:rPr>
                        <w:t>Aankoop woning/appartement (met afwerking)</w:t>
                      </w:r>
                    </w:p>
                  </w:txbxContent>
                </v:textbox>
              </v:shape>
            </w:pict>
          </mc:Fallback>
        </mc:AlternateContent>
      </w:r>
    </w:p>
    <w:p w14:paraId="6E86FC1C" w14:textId="029381C7" w:rsidR="00FA3450" w:rsidRDefault="00FA3450" w:rsidP="00FA3450">
      <w:pPr>
        <w:tabs>
          <w:tab w:val="left" w:pos="0"/>
          <w:tab w:val="left" w:pos="5954"/>
        </w:tabs>
        <w:rPr>
          <w:sz w:val="20"/>
        </w:rPr>
      </w:pPr>
    </w:p>
    <w:p w14:paraId="6FE65C79" w14:textId="73767C1A" w:rsidR="008128BC" w:rsidRDefault="008128BC" w:rsidP="00FA3450">
      <w:pPr>
        <w:tabs>
          <w:tab w:val="left" w:pos="0"/>
          <w:tab w:val="left" w:pos="5954"/>
        </w:tabs>
        <w:rPr>
          <w:sz w:val="20"/>
        </w:rPr>
      </w:pPr>
    </w:p>
    <w:p w14:paraId="2383E2D0" w14:textId="15A118A9" w:rsidR="008128BC" w:rsidRDefault="008128BC" w:rsidP="00FA3450">
      <w:pPr>
        <w:tabs>
          <w:tab w:val="left" w:pos="0"/>
          <w:tab w:val="left" w:pos="5954"/>
        </w:tabs>
        <w:rPr>
          <w:sz w:val="20"/>
        </w:rPr>
      </w:pPr>
    </w:p>
    <w:p w14:paraId="4B82B3E2" w14:textId="77777777" w:rsidR="00FA3450" w:rsidRPr="00820AC9" w:rsidRDefault="00FA3450" w:rsidP="00FA3450">
      <w:pPr>
        <w:tabs>
          <w:tab w:val="left" w:pos="0"/>
          <w:tab w:val="left" w:pos="5954"/>
        </w:tabs>
        <w:rPr>
          <w:sz w:val="20"/>
        </w:rPr>
      </w:pPr>
    </w:p>
    <w:p w14:paraId="032F9E23" w14:textId="77777777" w:rsidR="008128BC" w:rsidRPr="0008411F" w:rsidRDefault="008128BC" w:rsidP="008128BC">
      <w:pPr>
        <w:rPr>
          <w:rFonts w:ascii="Calibri" w:hAnsi="Calibri"/>
          <w:i/>
          <w:sz w:val="40"/>
          <w:szCs w:val="40"/>
        </w:rPr>
      </w:pPr>
      <w:r w:rsidRPr="0008411F">
        <w:rPr>
          <w:rFonts w:ascii="Calibri" w:hAnsi="Calibri"/>
          <w:i/>
          <w:sz w:val="40"/>
          <w:szCs w:val="40"/>
        </w:rPr>
        <w:t>NAAM aanvrager 1:</w:t>
      </w:r>
    </w:p>
    <w:p w14:paraId="54D25771" w14:textId="77777777" w:rsidR="008128BC" w:rsidRPr="0008411F" w:rsidRDefault="008128BC" w:rsidP="008128BC">
      <w:pPr>
        <w:rPr>
          <w:rFonts w:ascii="Calibri" w:hAnsi="Calibri"/>
          <w:i/>
          <w:sz w:val="40"/>
          <w:szCs w:val="40"/>
        </w:rPr>
      </w:pPr>
      <w:r w:rsidRPr="0008411F">
        <w:rPr>
          <w:rFonts w:ascii="Calibri" w:hAnsi="Calibri"/>
          <w:i/>
          <w:sz w:val="40"/>
          <w:szCs w:val="40"/>
        </w:rPr>
        <w:t>________________________________________</w:t>
      </w:r>
    </w:p>
    <w:p w14:paraId="247162C5" w14:textId="77777777" w:rsidR="008128BC" w:rsidRPr="0008411F" w:rsidRDefault="008128BC" w:rsidP="008128BC">
      <w:pPr>
        <w:rPr>
          <w:rFonts w:ascii="Calibri" w:hAnsi="Calibri"/>
          <w:i/>
          <w:sz w:val="40"/>
          <w:szCs w:val="40"/>
        </w:rPr>
      </w:pPr>
      <w:r w:rsidRPr="0008411F">
        <w:rPr>
          <w:rFonts w:ascii="Calibri" w:hAnsi="Calibri"/>
          <w:i/>
          <w:sz w:val="40"/>
          <w:szCs w:val="40"/>
        </w:rPr>
        <w:t>NAAM aanvrager 2:</w:t>
      </w:r>
    </w:p>
    <w:p w14:paraId="2CE6EC72" w14:textId="77777777" w:rsidR="008128BC" w:rsidRPr="0008411F" w:rsidRDefault="008128BC" w:rsidP="008128BC">
      <w:pPr>
        <w:rPr>
          <w:rFonts w:ascii="Calibri" w:hAnsi="Calibri"/>
          <w:i/>
          <w:sz w:val="40"/>
          <w:szCs w:val="40"/>
        </w:rPr>
      </w:pPr>
      <w:r w:rsidRPr="0008411F">
        <w:rPr>
          <w:rFonts w:ascii="Calibri" w:hAnsi="Calibri"/>
          <w:i/>
          <w:sz w:val="40"/>
          <w:szCs w:val="40"/>
        </w:rPr>
        <w:t>________________________________________</w:t>
      </w:r>
    </w:p>
    <w:p w14:paraId="320992D4" w14:textId="77777777" w:rsidR="008128BC" w:rsidRPr="0008411F" w:rsidRDefault="008128BC" w:rsidP="008128BC">
      <w:pPr>
        <w:rPr>
          <w:rFonts w:ascii="Calibri" w:hAnsi="Calibri"/>
          <w:i/>
          <w:sz w:val="40"/>
          <w:szCs w:val="40"/>
        </w:rPr>
      </w:pPr>
      <w:r w:rsidRPr="0008411F">
        <w:rPr>
          <w:rFonts w:ascii="Calibri" w:hAnsi="Calibri"/>
          <w:i/>
          <w:sz w:val="40"/>
          <w:szCs w:val="40"/>
        </w:rPr>
        <w:t>ADRES:</w:t>
      </w:r>
    </w:p>
    <w:p w14:paraId="34529872" w14:textId="77777777" w:rsidR="008128BC" w:rsidRPr="0008411F" w:rsidRDefault="008128BC" w:rsidP="008128BC">
      <w:pPr>
        <w:rPr>
          <w:rFonts w:ascii="Calibri" w:hAnsi="Calibri"/>
          <w:i/>
          <w:sz w:val="40"/>
          <w:szCs w:val="40"/>
        </w:rPr>
      </w:pPr>
      <w:r w:rsidRPr="0008411F">
        <w:rPr>
          <w:rFonts w:ascii="Calibri" w:hAnsi="Calibri"/>
          <w:i/>
          <w:sz w:val="40"/>
          <w:szCs w:val="40"/>
        </w:rPr>
        <w:t>________________________________________</w:t>
      </w:r>
    </w:p>
    <w:p w14:paraId="5FAF278D" w14:textId="77777777" w:rsidR="008128BC" w:rsidRPr="0008411F" w:rsidRDefault="008128BC" w:rsidP="008128BC">
      <w:pPr>
        <w:rPr>
          <w:rFonts w:ascii="Calibri" w:hAnsi="Calibri"/>
          <w:i/>
          <w:sz w:val="40"/>
          <w:szCs w:val="40"/>
        </w:rPr>
      </w:pPr>
      <w:r w:rsidRPr="0008411F">
        <w:rPr>
          <w:rFonts w:ascii="Calibri" w:hAnsi="Calibri"/>
          <w:i/>
          <w:sz w:val="40"/>
          <w:szCs w:val="40"/>
        </w:rPr>
        <w:t>________________________________________</w:t>
      </w:r>
    </w:p>
    <w:p w14:paraId="5D8D39C4" w14:textId="77777777" w:rsidR="008128BC" w:rsidRPr="0008411F" w:rsidRDefault="008128BC" w:rsidP="008128BC">
      <w:pPr>
        <w:rPr>
          <w:rFonts w:ascii="Calibri" w:hAnsi="Calibri"/>
          <w:i/>
          <w:sz w:val="40"/>
          <w:szCs w:val="40"/>
        </w:rPr>
      </w:pPr>
    </w:p>
    <w:p w14:paraId="0DEE037A" w14:textId="77777777" w:rsidR="008128BC" w:rsidRPr="0008411F" w:rsidRDefault="008128BC" w:rsidP="008128BC">
      <w:pPr>
        <w:rPr>
          <w:rFonts w:ascii="Calibri" w:hAnsi="Calibri"/>
          <w:i/>
          <w:sz w:val="40"/>
          <w:szCs w:val="40"/>
        </w:rPr>
      </w:pPr>
      <w:r w:rsidRPr="0008411F">
        <w:rPr>
          <w:rFonts w:ascii="Calibri" w:hAnsi="Calibri"/>
          <w:i/>
          <w:sz w:val="40"/>
          <w:szCs w:val="40"/>
        </w:rPr>
        <w:t>G.S.M.: _________________________________</w:t>
      </w:r>
    </w:p>
    <w:p w14:paraId="7F0808AD" w14:textId="77777777" w:rsidR="008128BC" w:rsidRPr="0008411F" w:rsidRDefault="008128BC" w:rsidP="008128BC">
      <w:pPr>
        <w:rPr>
          <w:rFonts w:ascii="Calibri" w:hAnsi="Calibri"/>
          <w:i/>
          <w:sz w:val="40"/>
          <w:szCs w:val="40"/>
        </w:rPr>
      </w:pPr>
      <w:r w:rsidRPr="0008411F">
        <w:rPr>
          <w:rFonts w:ascii="Calibri" w:hAnsi="Calibri"/>
          <w:i/>
          <w:sz w:val="40"/>
          <w:szCs w:val="40"/>
        </w:rPr>
        <w:t>MAIL:   _________________________________</w:t>
      </w:r>
    </w:p>
    <w:p w14:paraId="7241DF3D" w14:textId="77777777" w:rsidR="008128BC" w:rsidRPr="0008411F" w:rsidRDefault="008128BC" w:rsidP="008128BC">
      <w:pPr>
        <w:rPr>
          <w:rFonts w:ascii="Calibri" w:hAnsi="Calibri"/>
          <w:i/>
          <w:sz w:val="40"/>
          <w:szCs w:val="40"/>
        </w:rPr>
      </w:pPr>
      <w:r w:rsidRPr="0008411F">
        <w:rPr>
          <w:rFonts w:ascii="Calibri" w:hAnsi="Calibri"/>
          <w:i/>
          <w:sz w:val="40"/>
          <w:szCs w:val="40"/>
        </w:rPr>
        <w:t>REKENINGNR:____________________________</w:t>
      </w:r>
    </w:p>
    <w:p w14:paraId="641E13E1" w14:textId="77777777" w:rsidR="008128BC" w:rsidRPr="0008411F" w:rsidRDefault="008128BC" w:rsidP="008128BC">
      <w:pPr>
        <w:rPr>
          <w:rFonts w:ascii="Calibri" w:hAnsi="Calibri"/>
          <w:i/>
          <w:sz w:val="40"/>
          <w:szCs w:val="40"/>
        </w:rPr>
      </w:pPr>
    </w:p>
    <w:p w14:paraId="70ED8E27" w14:textId="77777777" w:rsidR="008128BC" w:rsidRPr="0008411F" w:rsidRDefault="008128BC" w:rsidP="008128BC">
      <w:pPr>
        <w:rPr>
          <w:rFonts w:ascii="Calibri" w:hAnsi="Calibri"/>
          <w:i/>
          <w:sz w:val="40"/>
          <w:szCs w:val="40"/>
        </w:rPr>
      </w:pPr>
    </w:p>
    <w:p w14:paraId="64737231" w14:textId="77777777" w:rsidR="008128BC" w:rsidRPr="0008411F" w:rsidRDefault="008128BC" w:rsidP="008128BC">
      <w:pPr>
        <w:rPr>
          <w:rFonts w:ascii="Calibri" w:hAnsi="Calibri"/>
          <w:i/>
          <w:sz w:val="40"/>
          <w:szCs w:val="40"/>
        </w:rPr>
      </w:pPr>
      <w:r w:rsidRPr="0008411F">
        <w:rPr>
          <w:rFonts w:ascii="Calibri" w:hAnsi="Calibri"/>
          <w:i/>
          <w:sz w:val="40"/>
          <w:szCs w:val="40"/>
        </w:rPr>
        <w:t>ADRES TE BELENEN WONING/APPARTEMENT:</w:t>
      </w:r>
    </w:p>
    <w:p w14:paraId="3BF09DBD" w14:textId="77777777" w:rsidR="008128BC" w:rsidRPr="00D65C94" w:rsidRDefault="008128BC" w:rsidP="008128BC">
      <w:pPr>
        <w:rPr>
          <w:rFonts w:ascii="Calibri" w:hAnsi="Calibri"/>
          <w:i/>
          <w:sz w:val="40"/>
          <w:szCs w:val="40"/>
        </w:rPr>
      </w:pPr>
      <w:r w:rsidRPr="00D65C94">
        <w:rPr>
          <w:rFonts w:ascii="Calibri" w:hAnsi="Calibri"/>
          <w:i/>
          <w:sz w:val="40"/>
          <w:szCs w:val="40"/>
        </w:rPr>
        <w:t>________________________________________</w:t>
      </w:r>
    </w:p>
    <w:p w14:paraId="18E030A2" w14:textId="77777777" w:rsidR="008128BC" w:rsidRPr="00D65C94" w:rsidRDefault="008128BC" w:rsidP="008128BC">
      <w:pPr>
        <w:rPr>
          <w:rFonts w:ascii="Calibri" w:hAnsi="Calibri"/>
          <w:i/>
          <w:sz w:val="40"/>
          <w:szCs w:val="40"/>
        </w:rPr>
      </w:pPr>
      <w:r w:rsidRPr="00D65C94">
        <w:rPr>
          <w:rFonts w:ascii="Calibri" w:hAnsi="Calibri"/>
          <w:i/>
          <w:sz w:val="40"/>
          <w:szCs w:val="40"/>
        </w:rPr>
        <w:t>________________________________________</w:t>
      </w:r>
    </w:p>
    <w:p w14:paraId="6BB66993" w14:textId="77777777" w:rsidR="008128BC" w:rsidRPr="0008411F" w:rsidRDefault="008128BC" w:rsidP="008128BC">
      <w:pPr>
        <w:rPr>
          <w:rFonts w:ascii="Calibri" w:hAnsi="Calibri"/>
          <w:i/>
          <w:sz w:val="40"/>
          <w:szCs w:val="40"/>
        </w:rPr>
      </w:pPr>
      <w:r>
        <w:rPr>
          <w:rFonts w:ascii="Calibri" w:hAnsi="Calibri"/>
          <w:i/>
          <w:sz w:val="40"/>
          <w:szCs w:val="40"/>
        </w:rPr>
        <w:t>AANKOOPBEDRAG:________________________</w:t>
      </w:r>
    </w:p>
    <w:p w14:paraId="4FFD2B7B" w14:textId="77777777" w:rsidR="008128BC" w:rsidRDefault="008128BC" w:rsidP="008128BC">
      <w:pPr>
        <w:rPr>
          <w:rFonts w:ascii="Calibri" w:hAnsi="Calibri"/>
          <w:i/>
          <w:sz w:val="40"/>
          <w:szCs w:val="40"/>
        </w:rPr>
      </w:pPr>
    </w:p>
    <w:p w14:paraId="3E79E9EC" w14:textId="77777777" w:rsidR="008128BC" w:rsidRPr="0008411F" w:rsidRDefault="008128BC" w:rsidP="008128BC">
      <w:pPr>
        <w:rPr>
          <w:rFonts w:ascii="Calibri" w:hAnsi="Calibri"/>
          <w:i/>
          <w:sz w:val="40"/>
          <w:szCs w:val="40"/>
        </w:rPr>
      </w:pPr>
    </w:p>
    <w:p w14:paraId="660FCD36" w14:textId="77777777" w:rsidR="008128BC" w:rsidRPr="0008411F" w:rsidRDefault="008128BC" w:rsidP="008128BC">
      <w:pPr>
        <w:rPr>
          <w:rFonts w:ascii="Calibri" w:hAnsi="Calibri"/>
          <w:i/>
          <w:sz w:val="40"/>
          <w:szCs w:val="40"/>
        </w:rPr>
      </w:pPr>
      <w:r w:rsidRPr="0008411F">
        <w:rPr>
          <w:rFonts w:ascii="Calibri" w:hAnsi="Calibri"/>
          <w:i/>
          <w:sz w:val="40"/>
          <w:szCs w:val="40"/>
        </w:rPr>
        <w:t>NOTARIS:________________________________</w:t>
      </w:r>
    </w:p>
    <w:p w14:paraId="403D2B23" w14:textId="77777777" w:rsidR="00FA3450" w:rsidRPr="00820AC9" w:rsidRDefault="00FA3450" w:rsidP="00FA3450">
      <w:pPr>
        <w:tabs>
          <w:tab w:val="left" w:pos="5387"/>
          <w:tab w:val="left" w:pos="5954"/>
        </w:tabs>
        <w:rPr>
          <w:sz w:val="20"/>
        </w:rPr>
      </w:pPr>
    </w:p>
    <w:p w14:paraId="05ACAF17" w14:textId="77777777" w:rsidR="00FA3450" w:rsidRPr="00820AC9" w:rsidRDefault="00FA3450" w:rsidP="00FA3450">
      <w:pPr>
        <w:tabs>
          <w:tab w:val="left" w:pos="5387"/>
          <w:tab w:val="left" w:pos="5954"/>
        </w:tabs>
        <w:rPr>
          <w:b/>
          <w:bCs/>
          <w:sz w:val="20"/>
        </w:rPr>
      </w:pPr>
    </w:p>
    <w:p w14:paraId="4CC5C2DF" w14:textId="23DE1247" w:rsidR="00286EB2" w:rsidRDefault="00122A29"/>
    <w:p w14:paraId="196FEC5C" w14:textId="75CB5298" w:rsidR="00F53F93" w:rsidRDefault="00F53F93"/>
    <w:p w14:paraId="142C94DF" w14:textId="0D57E809" w:rsidR="00F53F93" w:rsidRDefault="00F53F93"/>
    <w:p w14:paraId="006D5D84" w14:textId="7EA945ED" w:rsidR="00F53F93" w:rsidRDefault="00F53F93"/>
    <w:p w14:paraId="3EEC7F0C" w14:textId="11D2CE99" w:rsidR="00F53F93" w:rsidRDefault="00F53F93"/>
    <w:p w14:paraId="5F4C71E3" w14:textId="12B9F50C" w:rsidR="00F53F93" w:rsidRDefault="00F53F93"/>
    <w:p w14:paraId="02FA9033" w14:textId="617AA8E7" w:rsidR="00F53F93" w:rsidRDefault="00F53F93"/>
    <w:p w14:paraId="39AE7E7C" w14:textId="33422D47" w:rsidR="00F53F93" w:rsidRDefault="00F53F93">
      <w:pPr>
        <w:rPr>
          <w:b/>
          <w:bCs/>
        </w:rPr>
      </w:pPr>
      <w:r w:rsidRPr="00F53F93">
        <w:rPr>
          <w:b/>
          <w:bCs/>
        </w:rPr>
        <w:t>Documenten mee te brengen voor het bekomen van een simulatie:</w:t>
      </w:r>
    </w:p>
    <w:p w14:paraId="0CCFC1CE" w14:textId="194ABA7B" w:rsidR="00EC7FA5" w:rsidRDefault="00EC7FA5">
      <w:pPr>
        <w:rPr>
          <w:b/>
          <w:bCs/>
        </w:rPr>
      </w:pPr>
    </w:p>
    <w:p w14:paraId="62E0AE77" w14:textId="236F2560" w:rsidR="00EC7FA5" w:rsidRPr="00EC7FA5" w:rsidRDefault="00EC7FA5" w:rsidP="00EC7FA5">
      <w:pPr>
        <w:pStyle w:val="Lijstalinea"/>
        <w:numPr>
          <w:ilvl w:val="0"/>
          <w:numId w:val="3"/>
        </w:numPr>
        <w:rPr>
          <w:rFonts w:ascii="CIDFont+F1" w:eastAsiaTheme="minorHAnsi" w:hAnsi="CIDFont+F1" w:cs="CIDFont+F1"/>
          <w:szCs w:val="22"/>
          <w:lang w:eastAsia="en-US"/>
        </w:rPr>
      </w:pPr>
      <w:r>
        <w:rPr>
          <w:rFonts w:ascii="CIDFont+F1" w:eastAsiaTheme="minorHAnsi" w:hAnsi="CIDFont+F1" w:cs="CIDFont+F1"/>
          <w:szCs w:val="22"/>
          <w:lang w:eastAsia="en-US"/>
        </w:rPr>
        <w:t>k</w:t>
      </w:r>
      <w:r w:rsidRPr="00EC7FA5">
        <w:rPr>
          <w:rFonts w:ascii="CIDFont+F1" w:eastAsiaTheme="minorHAnsi" w:hAnsi="CIDFont+F1" w:cs="CIDFont+F1"/>
          <w:szCs w:val="22"/>
          <w:lang w:eastAsia="en-US"/>
        </w:rPr>
        <w:t>opie identiteitskaart</w:t>
      </w:r>
    </w:p>
    <w:p w14:paraId="685E7FFB" w14:textId="4FB9191E" w:rsidR="00EC7FA5" w:rsidRPr="00EC7FA5" w:rsidRDefault="00EC7FA5" w:rsidP="00EC7FA5">
      <w:pPr>
        <w:rPr>
          <w:rFonts w:ascii="CIDFont+F1" w:eastAsiaTheme="minorHAnsi" w:hAnsi="CIDFont+F1" w:cs="CIDFont+F1"/>
          <w:szCs w:val="22"/>
          <w:lang w:eastAsia="en-US"/>
        </w:rPr>
      </w:pPr>
    </w:p>
    <w:p w14:paraId="0B057C34" w14:textId="15FD8130" w:rsidR="00EC7FA5" w:rsidRPr="00EC7FA5" w:rsidRDefault="00EC7FA5" w:rsidP="00EC7FA5">
      <w:pPr>
        <w:pStyle w:val="Lijstalinea"/>
        <w:numPr>
          <w:ilvl w:val="0"/>
          <w:numId w:val="5"/>
        </w:numPr>
        <w:rPr>
          <w:rFonts w:ascii="CIDFont+F1" w:eastAsiaTheme="minorHAnsi" w:hAnsi="CIDFont+F1" w:cs="CIDFont+F1"/>
          <w:szCs w:val="22"/>
          <w:lang w:eastAsia="en-US"/>
        </w:rPr>
      </w:pPr>
      <w:r>
        <w:rPr>
          <w:rFonts w:ascii="CIDFont+F1" w:eastAsiaTheme="minorHAnsi" w:hAnsi="CIDFont+F1" w:cs="CIDFont+F1"/>
          <w:szCs w:val="22"/>
          <w:lang w:eastAsia="en-US"/>
        </w:rPr>
        <w:t>m</w:t>
      </w:r>
      <w:r w:rsidRPr="00EC7FA5">
        <w:rPr>
          <w:rFonts w:ascii="CIDFont+F1" w:eastAsiaTheme="minorHAnsi" w:hAnsi="CIDFont+F1" w:cs="CIDFont+F1"/>
          <w:szCs w:val="22"/>
          <w:lang w:eastAsia="en-US"/>
        </w:rPr>
        <w:t>eest recent aanslagbiljet</w:t>
      </w:r>
    </w:p>
    <w:p w14:paraId="3BFFFCBF" w14:textId="146DA2C6" w:rsidR="00F53F93" w:rsidRDefault="00F53F93"/>
    <w:p w14:paraId="3EA392CA" w14:textId="546480FB" w:rsidR="00F53F93" w:rsidRDefault="00F53F93" w:rsidP="00F53F93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ascii="CIDFont+F1" w:eastAsiaTheme="minorHAnsi" w:hAnsi="CIDFont+F1" w:cs="CIDFont+F1"/>
          <w:szCs w:val="22"/>
          <w:lang w:eastAsia="en-US"/>
        </w:rPr>
      </w:pPr>
      <w:r w:rsidRPr="00F53F93">
        <w:rPr>
          <w:rFonts w:ascii="CIDFont+F1" w:eastAsiaTheme="minorHAnsi" w:hAnsi="CIDFont+F1" w:cs="CIDFont+F1"/>
          <w:szCs w:val="22"/>
          <w:lang w:eastAsia="en-US"/>
        </w:rPr>
        <w:t>uw 6 meest recente loonfiches</w:t>
      </w:r>
    </w:p>
    <w:p w14:paraId="738BC3C6" w14:textId="77777777" w:rsidR="00F53F93" w:rsidRPr="00F53F93" w:rsidRDefault="00F53F93" w:rsidP="00F53F93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ascii="CIDFont+F1" w:eastAsiaTheme="minorHAnsi" w:hAnsi="CIDFont+F1" w:cs="CIDFont+F1"/>
          <w:szCs w:val="22"/>
          <w:lang w:eastAsia="en-US"/>
        </w:rPr>
      </w:pPr>
      <w:r w:rsidRPr="00F53F93">
        <w:rPr>
          <w:rFonts w:ascii="CIDFont+F1" w:eastAsiaTheme="minorHAnsi" w:hAnsi="CIDFont+F1" w:cs="CIDFont+F1"/>
          <w:szCs w:val="22"/>
          <w:lang w:eastAsia="en-US"/>
        </w:rPr>
        <w:t>in geval van werkloosheid / loopbaanonderbreking / ziekte / pensioen / bestaansminimum:</w:t>
      </w:r>
    </w:p>
    <w:p w14:paraId="53E27EC9" w14:textId="77777777" w:rsidR="00F53F93" w:rsidRPr="00F53F93" w:rsidRDefault="00F53F93" w:rsidP="00F53F93">
      <w:pPr>
        <w:pStyle w:val="Lijstalinea"/>
        <w:autoSpaceDE w:val="0"/>
        <w:autoSpaceDN w:val="0"/>
        <w:adjustRightInd w:val="0"/>
        <w:rPr>
          <w:rFonts w:ascii="CIDFont+F1" w:eastAsiaTheme="minorHAnsi" w:hAnsi="CIDFont+F1" w:cs="CIDFont+F1"/>
          <w:szCs w:val="22"/>
          <w:lang w:eastAsia="en-US"/>
        </w:rPr>
      </w:pPr>
      <w:r w:rsidRPr="00F53F93">
        <w:rPr>
          <w:rFonts w:ascii="CIDFont+F1" w:eastAsiaTheme="minorHAnsi" w:hAnsi="CIDFont+F1" w:cs="CIDFont+F1"/>
          <w:szCs w:val="22"/>
          <w:lang w:eastAsia="en-US"/>
        </w:rPr>
        <w:t>een attest van de uitbetalende instelling met vermelding van de ontvangen bedragen tijdens</w:t>
      </w:r>
    </w:p>
    <w:p w14:paraId="2EB5124C" w14:textId="762C8E0F" w:rsidR="00F53F93" w:rsidRDefault="00F53F93" w:rsidP="00F53F93">
      <w:pPr>
        <w:pStyle w:val="Lijstalinea"/>
        <w:autoSpaceDE w:val="0"/>
        <w:autoSpaceDN w:val="0"/>
        <w:adjustRightInd w:val="0"/>
        <w:rPr>
          <w:rFonts w:ascii="CIDFont+F1" w:eastAsiaTheme="minorHAnsi" w:hAnsi="CIDFont+F1" w:cs="CIDFont+F1"/>
          <w:szCs w:val="22"/>
          <w:lang w:eastAsia="en-US"/>
        </w:rPr>
      </w:pPr>
      <w:r w:rsidRPr="00F53F93">
        <w:rPr>
          <w:rFonts w:ascii="CIDFont+F1" w:eastAsiaTheme="minorHAnsi" w:hAnsi="CIDFont+F1" w:cs="CIDFont+F1"/>
          <w:szCs w:val="22"/>
          <w:lang w:eastAsia="en-US"/>
        </w:rPr>
        <w:t>de laatste 6 maanden</w:t>
      </w:r>
    </w:p>
    <w:p w14:paraId="5090D3CC" w14:textId="77777777" w:rsidR="00F53F93" w:rsidRPr="00F53F93" w:rsidRDefault="00F53F93" w:rsidP="00F53F93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ascii="CIDFont+F1" w:eastAsiaTheme="minorHAnsi" w:hAnsi="CIDFont+F1" w:cs="CIDFont+F1"/>
          <w:szCs w:val="22"/>
          <w:lang w:eastAsia="en-US"/>
        </w:rPr>
      </w:pPr>
      <w:r w:rsidRPr="00F53F93">
        <w:rPr>
          <w:rFonts w:ascii="CIDFont+F1" w:eastAsiaTheme="minorHAnsi" w:hAnsi="CIDFont+F1" w:cs="CIDFont+F1"/>
          <w:szCs w:val="22"/>
          <w:lang w:eastAsia="en-US"/>
        </w:rPr>
        <w:t>in geval van mindervaliditeit: een attest vanwege uw mutualiteit in verband met de door u</w:t>
      </w:r>
    </w:p>
    <w:p w14:paraId="5F1A162B" w14:textId="7E45048D" w:rsidR="00F53F93" w:rsidRDefault="00F53F93" w:rsidP="00F53F93">
      <w:pPr>
        <w:pStyle w:val="Lijstalinea"/>
        <w:autoSpaceDE w:val="0"/>
        <w:autoSpaceDN w:val="0"/>
        <w:adjustRightInd w:val="0"/>
        <w:rPr>
          <w:rFonts w:ascii="CIDFont+F1" w:eastAsiaTheme="minorHAnsi" w:hAnsi="CIDFont+F1" w:cs="CIDFont+F1"/>
          <w:szCs w:val="22"/>
          <w:lang w:eastAsia="en-US"/>
        </w:rPr>
      </w:pPr>
      <w:r w:rsidRPr="00F53F93">
        <w:rPr>
          <w:rFonts w:ascii="CIDFont+F1" w:eastAsiaTheme="minorHAnsi" w:hAnsi="CIDFont+F1" w:cs="CIDFont+F1"/>
          <w:szCs w:val="22"/>
          <w:lang w:eastAsia="en-US"/>
        </w:rPr>
        <w:t>ontvangen vergoeding tijdens de laatste 6 maanden</w:t>
      </w:r>
    </w:p>
    <w:p w14:paraId="1D45147C" w14:textId="12F10CD5" w:rsidR="00F53F93" w:rsidRPr="00F53F93" w:rsidRDefault="00F53F93" w:rsidP="00F53F93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ascii="CIDFont+F2" w:eastAsiaTheme="minorHAnsi" w:hAnsi="CIDFont+F2" w:cs="CIDFont+F2"/>
          <w:szCs w:val="22"/>
          <w:lang w:eastAsia="en-US"/>
        </w:rPr>
      </w:pPr>
      <w:r>
        <w:rPr>
          <w:rFonts w:ascii="CIDFont+F2" w:eastAsiaTheme="minorHAnsi" w:hAnsi="CIDFont+F2" w:cs="CIDFont+F2"/>
          <w:szCs w:val="22"/>
          <w:lang w:eastAsia="en-US"/>
        </w:rPr>
        <w:t xml:space="preserve">in geval van </w:t>
      </w:r>
      <w:r w:rsidRPr="00F53F93">
        <w:rPr>
          <w:rFonts w:ascii="CIDFont+F2" w:eastAsiaTheme="minorHAnsi" w:hAnsi="CIDFont+F2" w:cs="CIDFont+F2"/>
          <w:szCs w:val="22"/>
          <w:lang w:eastAsia="en-US"/>
        </w:rPr>
        <w:t>een zelfstandig (bij)beroep:</w:t>
      </w:r>
    </w:p>
    <w:p w14:paraId="7E2FA1B9" w14:textId="77777777" w:rsidR="00F53F93" w:rsidRPr="00F53F93" w:rsidRDefault="00F53F93" w:rsidP="00F53F93">
      <w:pPr>
        <w:pStyle w:val="Lijstalinea"/>
        <w:autoSpaceDE w:val="0"/>
        <w:autoSpaceDN w:val="0"/>
        <w:adjustRightInd w:val="0"/>
        <w:rPr>
          <w:rFonts w:ascii="CIDFont+F1" w:eastAsiaTheme="minorHAnsi" w:hAnsi="CIDFont+F1" w:cs="CIDFont+F1"/>
          <w:szCs w:val="22"/>
          <w:lang w:eastAsia="en-US"/>
        </w:rPr>
      </w:pPr>
      <w:r w:rsidRPr="00F53F93">
        <w:rPr>
          <w:rFonts w:ascii="CIDFont+F1" w:eastAsiaTheme="minorHAnsi" w:hAnsi="CIDFont+F1" w:cs="CIDFont+F1"/>
          <w:szCs w:val="22"/>
          <w:lang w:eastAsia="en-US"/>
        </w:rPr>
        <w:t>een verklaring van uw boekhouder met opgave van uw huidige gemiddeld maandelijks</w:t>
      </w:r>
    </w:p>
    <w:p w14:paraId="045C3DC2" w14:textId="77777777" w:rsidR="00F53F93" w:rsidRPr="00F53F93" w:rsidRDefault="00F53F93" w:rsidP="00F53F93">
      <w:pPr>
        <w:pStyle w:val="Lijstalinea"/>
        <w:autoSpaceDE w:val="0"/>
        <w:autoSpaceDN w:val="0"/>
        <w:adjustRightInd w:val="0"/>
        <w:rPr>
          <w:rFonts w:ascii="CIDFont+F1" w:eastAsiaTheme="minorHAnsi" w:hAnsi="CIDFont+F1" w:cs="CIDFont+F1"/>
          <w:szCs w:val="22"/>
          <w:lang w:eastAsia="en-US"/>
        </w:rPr>
      </w:pPr>
      <w:r w:rsidRPr="00F53F93">
        <w:rPr>
          <w:rFonts w:ascii="CIDFont+F1" w:eastAsiaTheme="minorHAnsi" w:hAnsi="CIDFont+F1" w:cs="CIDFont+F1"/>
          <w:szCs w:val="22"/>
          <w:lang w:eastAsia="en-US"/>
        </w:rPr>
        <w:t>netto-inkomen van de laatste zes maanden; uw ondernemingsnummer.</w:t>
      </w:r>
    </w:p>
    <w:p w14:paraId="2652C65E" w14:textId="77777777" w:rsidR="00F53F93" w:rsidRPr="00F53F93" w:rsidRDefault="00F53F93" w:rsidP="00F53F93">
      <w:pPr>
        <w:autoSpaceDE w:val="0"/>
        <w:autoSpaceDN w:val="0"/>
        <w:adjustRightInd w:val="0"/>
        <w:rPr>
          <w:rFonts w:ascii="CIDFont+F1" w:eastAsiaTheme="minorHAnsi" w:hAnsi="CIDFont+F1" w:cs="CIDFont+F1"/>
          <w:szCs w:val="22"/>
          <w:lang w:eastAsia="en-US"/>
        </w:rPr>
      </w:pPr>
    </w:p>
    <w:p w14:paraId="244318F7" w14:textId="70816168" w:rsidR="00F53F93" w:rsidRPr="00F53F93" w:rsidRDefault="00F53F93" w:rsidP="00F53F93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ascii="CIDFont+F1" w:eastAsiaTheme="minorHAnsi" w:hAnsi="CIDFont+F1" w:cs="CIDFont+F1"/>
          <w:szCs w:val="22"/>
          <w:lang w:eastAsia="en-US"/>
        </w:rPr>
      </w:pPr>
      <w:r w:rsidRPr="00F53F93">
        <w:rPr>
          <w:rFonts w:ascii="CIDFont+F1" w:eastAsiaTheme="minorHAnsi" w:hAnsi="CIDFont+F1" w:cs="CIDFont+F1"/>
          <w:szCs w:val="22"/>
          <w:lang w:eastAsia="en-US"/>
        </w:rPr>
        <w:t>een recent bewijs van het ontvangen bedrag groeipakket</w:t>
      </w:r>
    </w:p>
    <w:p w14:paraId="4D0A489E" w14:textId="3F45FA58" w:rsidR="00F53F93" w:rsidRPr="00F53F93" w:rsidRDefault="00F53F93" w:rsidP="00F53F93">
      <w:pPr>
        <w:pStyle w:val="Lijstalinea"/>
        <w:numPr>
          <w:ilvl w:val="0"/>
          <w:numId w:val="1"/>
        </w:numPr>
        <w:rPr>
          <w:rFonts w:ascii="CIDFont+F1" w:eastAsiaTheme="minorHAnsi" w:hAnsi="CIDFont+F1" w:cs="CIDFont+F1"/>
          <w:szCs w:val="22"/>
          <w:lang w:eastAsia="en-US"/>
        </w:rPr>
      </w:pPr>
      <w:r w:rsidRPr="00F53F93">
        <w:rPr>
          <w:rFonts w:ascii="CIDFont+F1" w:eastAsiaTheme="minorHAnsi" w:hAnsi="CIDFont+F1" w:cs="CIDFont+F1"/>
          <w:szCs w:val="22"/>
          <w:lang w:eastAsia="en-US"/>
        </w:rPr>
        <w:t>rekeninguittreksels van de ontvangen alimentatie tijdens de laatste 6 maanden.</w:t>
      </w:r>
    </w:p>
    <w:p w14:paraId="7AA1DBF4" w14:textId="77777777" w:rsidR="00F53F93" w:rsidRDefault="00F53F93" w:rsidP="00F53F93"/>
    <w:sectPr w:rsidR="00F53F93" w:rsidSect="00F37E5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C74454" w14:textId="77777777" w:rsidR="00122A29" w:rsidRDefault="00122A29" w:rsidP="00711E9D">
      <w:r>
        <w:separator/>
      </w:r>
    </w:p>
  </w:endnote>
  <w:endnote w:type="continuationSeparator" w:id="0">
    <w:p w14:paraId="37E60828" w14:textId="77777777" w:rsidR="00122A29" w:rsidRDefault="00122A29" w:rsidP="00711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C29F4A" w14:textId="77777777" w:rsidR="00711E9D" w:rsidRDefault="00711E9D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764B5B" w14:textId="77777777" w:rsidR="00711E9D" w:rsidRDefault="00711E9D">
    <w:pPr>
      <w:pStyle w:val="Voettekst"/>
    </w:pPr>
    <w:r>
      <w:rPr>
        <w:noProof/>
      </w:rPr>
      <w:drawing>
        <wp:inline distT="0" distB="0" distL="0" distR="0" wp14:anchorId="5C0A4735" wp14:editId="115AB138">
          <wp:extent cx="5756910" cy="676910"/>
          <wp:effectExtent l="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ADJUSTEDNONRAW_thumb_f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676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D806FB" w14:textId="77777777" w:rsidR="00711E9D" w:rsidRDefault="00711E9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4D8966" w14:textId="77777777" w:rsidR="00122A29" w:rsidRDefault="00122A29" w:rsidP="00711E9D">
      <w:r>
        <w:separator/>
      </w:r>
    </w:p>
  </w:footnote>
  <w:footnote w:type="continuationSeparator" w:id="0">
    <w:p w14:paraId="00E77986" w14:textId="77777777" w:rsidR="00122A29" w:rsidRDefault="00122A29" w:rsidP="00711E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C1FFF" w14:textId="77777777" w:rsidR="00711E9D" w:rsidRDefault="00711E9D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EF36B4" w14:textId="77777777" w:rsidR="00711E9D" w:rsidRDefault="00711E9D">
    <w:pPr>
      <w:pStyle w:val="Koptekst"/>
    </w:pPr>
    <w:r>
      <w:rPr>
        <w:noProof/>
      </w:rPr>
      <w:drawing>
        <wp:inline distT="0" distB="0" distL="0" distR="0" wp14:anchorId="37DA1DF5" wp14:editId="45BC18A5">
          <wp:extent cx="5756910" cy="676910"/>
          <wp:effectExtent l="0" t="0" r="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ADJUSTEDNONRAW_thumb_f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676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566E23" w14:textId="77777777" w:rsidR="00711E9D" w:rsidRDefault="00711E9D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45348A"/>
    <w:multiLevelType w:val="hybridMultilevel"/>
    <w:tmpl w:val="C372656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511314"/>
    <w:multiLevelType w:val="hybridMultilevel"/>
    <w:tmpl w:val="D32CC354"/>
    <w:lvl w:ilvl="0" w:tplc="261672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234A32"/>
    <w:multiLevelType w:val="hybridMultilevel"/>
    <w:tmpl w:val="B3D0E996"/>
    <w:lvl w:ilvl="0" w:tplc="261672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D06178"/>
    <w:multiLevelType w:val="hybridMultilevel"/>
    <w:tmpl w:val="17F2E5A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293DDF"/>
    <w:multiLevelType w:val="hybridMultilevel"/>
    <w:tmpl w:val="5240B8D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8BC"/>
    <w:rsid w:val="00122A29"/>
    <w:rsid w:val="003E490C"/>
    <w:rsid w:val="00541A5E"/>
    <w:rsid w:val="00656FE2"/>
    <w:rsid w:val="00711E9D"/>
    <w:rsid w:val="00730F2F"/>
    <w:rsid w:val="008128BC"/>
    <w:rsid w:val="00903DAF"/>
    <w:rsid w:val="009355A1"/>
    <w:rsid w:val="0096396E"/>
    <w:rsid w:val="0099688D"/>
    <w:rsid w:val="00B338B0"/>
    <w:rsid w:val="00EC7FA5"/>
    <w:rsid w:val="00F37E56"/>
    <w:rsid w:val="00F53F93"/>
    <w:rsid w:val="00FA3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DDA23"/>
  <w14:defaultImageDpi w14:val="32767"/>
  <w15:chartTrackingRefBased/>
  <w15:docId w15:val="{EEFD1976-C509-460D-974E-2D88F5078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  <w:rsid w:val="00FA3450"/>
    <w:rPr>
      <w:rFonts w:ascii="Arial" w:eastAsia="Times New Roman" w:hAnsi="Arial" w:cs="Times New Roman"/>
      <w:sz w:val="22"/>
      <w:szCs w:val="20"/>
      <w:lang w:eastAsia="nl-NL"/>
    </w:rPr>
  </w:style>
  <w:style w:type="paragraph" w:styleId="Kop2">
    <w:name w:val="heading 2"/>
    <w:basedOn w:val="Standaard"/>
    <w:next w:val="Standaard"/>
    <w:link w:val="Kop2Char"/>
    <w:qFormat/>
    <w:rsid w:val="00FA3450"/>
    <w:pPr>
      <w:keepNext/>
      <w:tabs>
        <w:tab w:val="left" w:pos="5387"/>
        <w:tab w:val="left" w:pos="5954"/>
      </w:tabs>
      <w:outlineLvl w:val="1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11E9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711E9D"/>
  </w:style>
  <w:style w:type="paragraph" w:styleId="Voettekst">
    <w:name w:val="footer"/>
    <w:basedOn w:val="Standaard"/>
    <w:link w:val="VoettekstChar"/>
    <w:uiPriority w:val="99"/>
    <w:unhideWhenUsed/>
    <w:rsid w:val="00711E9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711E9D"/>
  </w:style>
  <w:style w:type="character" w:customStyle="1" w:styleId="Kop2Char">
    <w:name w:val="Kop 2 Char"/>
    <w:basedOn w:val="Standaardalinea-lettertype"/>
    <w:link w:val="Kop2"/>
    <w:rsid w:val="00FA3450"/>
    <w:rPr>
      <w:rFonts w:ascii="Arial" w:eastAsia="Times New Roman" w:hAnsi="Arial" w:cs="Times New Roman"/>
      <w:b/>
      <w:bCs/>
      <w:sz w:val="22"/>
      <w:szCs w:val="20"/>
      <w:lang w:eastAsia="nl-NL"/>
    </w:rPr>
  </w:style>
  <w:style w:type="paragraph" w:styleId="Lijstalinea">
    <w:name w:val="List Paragraph"/>
    <w:basedOn w:val="Standaard"/>
    <w:uiPriority w:val="34"/>
    <w:qFormat/>
    <w:rsid w:val="00F53F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bruiker\Desktop\Word%20Sjabloon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Sjabloon</Template>
  <TotalTime>7</TotalTime>
  <Pages>2</Pages>
  <Words>209</Words>
  <Characters>1152</Characters>
  <Application>Microsoft Office Word</Application>
  <DocSecurity>0</DocSecurity>
  <Lines>9</Lines>
  <Paragraphs>2</Paragraphs>
  <ScaleCrop>false</ScaleCrop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Tamara Smeets</cp:lastModifiedBy>
  <cp:revision>3</cp:revision>
  <cp:lastPrinted>2019-03-08T15:16:00Z</cp:lastPrinted>
  <dcterms:created xsi:type="dcterms:W3CDTF">2020-12-17T13:57:00Z</dcterms:created>
  <dcterms:modified xsi:type="dcterms:W3CDTF">2021-01-04T13:14:00Z</dcterms:modified>
</cp:coreProperties>
</file>